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199A0" w14:textId="39A11A3D" w:rsidR="00FB40F5" w:rsidRPr="00BE4ECB" w:rsidRDefault="00BE4ECB" w:rsidP="00B2568C">
      <w:pPr>
        <w:rPr>
          <w:rFonts w:ascii="Calibri" w:hAnsi="Calibri" w:cs="Calibri"/>
          <w:sz w:val="48"/>
          <w:szCs w:val="48"/>
        </w:rPr>
      </w:pPr>
      <w:r>
        <w:rPr>
          <w:rFonts w:ascii="Calibri" w:hAnsi="Calibri" w:cs="Calibri"/>
          <w:sz w:val="40"/>
          <w:szCs w:val="40"/>
        </w:rPr>
        <w:t>D</w:t>
      </w:r>
      <w:r w:rsidR="001C3338" w:rsidRPr="00BE4ECB">
        <w:rPr>
          <w:rFonts w:ascii="Calibri" w:hAnsi="Calibri" w:cs="Calibri"/>
          <w:sz w:val="40"/>
          <w:szCs w:val="40"/>
        </w:rPr>
        <w:t>eutsche</w:t>
      </w:r>
      <w:r w:rsidRPr="00BE4ECB">
        <w:rPr>
          <w:rFonts w:ascii="Calibri" w:hAnsi="Calibri" w:cs="Calibri"/>
          <w:sz w:val="40"/>
          <w:szCs w:val="40"/>
        </w:rPr>
        <w:t xml:space="preserve"> </w:t>
      </w:r>
      <w:r w:rsidR="001C3338" w:rsidRPr="00BE4ECB">
        <w:rPr>
          <w:rFonts w:ascii="Calibri" w:hAnsi="Calibri" w:cs="Calibri"/>
          <w:sz w:val="40"/>
          <w:szCs w:val="40"/>
        </w:rPr>
        <w:t>Disposition</w:t>
      </w:r>
      <w:r w:rsidR="0069259E" w:rsidRPr="00BE4ECB">
        <w:rPr>
          <w:rFonts w:ascii="Calibri" w:hAnsi="Calibri" w:cs="Calibri"/>
          <w:sz w:val="40"/>
          <w:szCs w:val="40"/>
        </w:rPr>
        <w:t xml:space="preserve"> 20</w:t>
      </w:r>
      <w:r w:rsidR="001240C3" w:rsidRPr="00BE4ECB">
        <w:rPr>
          <w:rFonts w:ascii="Calibri" w:hAnsi="Calibri" w:cs="Calibri"/>
          <w:sz w:val="40"/>
          <w:szCs w:val="40"/>
        </w:rPr>
        <w:t>2</w:t>
      </w:r>
      <w:r w:rsidR="00E41C18">
        <w:rPr>
          <w:rFonts w:ascii="Calibri" w:hAnsi="Calibri" w:cs="Calibri"/>
          <w:sz w:val="40"/>
          <w:szCs w:val="40"/>
        </w:rPr>
        <w:t>6</w:t>
      </w:r>
    </w:p>
    <w:p w14:paraId="030F8657" w14:textId="77777777" w:rsidR="00FB40F5" w:rsidRPr="006135BD" w:rsidRDefault="00FB40F5" w:rsidP="00FB40F5">
      <w:pPr>
        <w:pStyle w:val="Lille"/>
        <w:tabs>
          <w:tab w:val="left" w:pos="1123"/>
        </w:tabs>
        <w:rPr>
          <w:b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7910"/>
      </w:tblGrid>
      <w:tr w:rsidR="00B2568C" w:rsidRPr="002D35CA" w14:paraId="428C9686" w14:textId="77777777" w:rsidTr="00777D8C">
        <w:tc>
          <w:tcPr>
            <w:tcW w:w="1696" w:type="dxa"/>
            <w:shd w:val="clear" w:color="auto" w:fill="A8D08D" w:themeFill="accent6" w:themeFillTint="99"/>
          </w:tcPr>
          <w:p w14:paraId="05A16AC9" w14:textId="77777777" w:rsidR="00B2568C" w:rsidRPr="002D35CA" w:rsidRDefault="001C3338" w:rsidP="001C3338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Name/Klasse</w:t>
            </w:r>
            <w:r w:rsidR="00B2568C">
              <w:rPr>
                <w:rFonts w:ascii="Calibri" w:hAnsi="Calibri" w:cs="Calibri"/>
                <w:b/>
                <w:sz w:val="24"/>
                <w:szCs w:val="24"/>
              </w:rPr>
              <w:t>:</w:t>
            </w:r>
          </w:p>
        </w:tc>
        <w:tc>
          <w:tcPr>
            <w:tcW w:w="7910" w:type="dxa"/>
          </w:tcPr>
          <w:p w14:paraId="1C8A56D3" w14:textId="77777777" w:rsidR="00B2568C" w:rsidRDefault="00B2568C" w:rsidP="00FB40F5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023190CC" w14:textId="77777777" w:rsidR="00B2568C" w:rsidRPr="002D35CA" w:rsidRDefault="00B2568C" w:rsidP="00FB40F5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6135BD" w:rsidRPr="002D35CA" w14:paraId="6D3213C2" w14:textId="77777777" w:rsidTr="00777D8C">
        <w:tc>
          <w:tcPr>
            <w:tcW w:w="1696" w:type="dxa"/>
            <w:shd w:val="clear" w:color="auto" w:fill="A8D08D" w:themeFill="accent6" w:themeFillTint="99"/>
          </w:tcPr>
          <w:p w14:paraId="26775B8D" w14:textId="77777777" w:rsidR="006135BD" w:rsidRPr="002D35CA" w:rsidRDefault="001C3338" w:rsidP="001C3338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Unser Thema</w:t>
            </w:r>
            <w:r w:rsidR="006135BD" w:rsidRPr="002D35CA">
              <w:rPr>
                <w:rFonts w:ascii="Calibri" w:hAnsi="Calibri" w:cs="Calibri"/>
                <w:b/>
                <w:sz w:val="24"/>
                <w:szCs w:val="24"/>
              </w:rPr>
              <w:t>:</w:t>
            </w:r>
          </w:p>
        </w:tc>
        <w:tc>
          <w:tcPr>
            <w:tcW w:w="7910" w:type="dxa"/>
          </w:tcPr>
          <w:p w14:paraId="4C00003F" w14:textId="77777777" w:rsidR="006135BD" w:rsidRPr="002D35CA" w:rsidRDefault="006135BD" w:rsidP="00FB40F5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37164A6D" w14:textId="77777777" w:rsidR="006135BD" w:rsidRPr="002D35CA" w:rsidRDefault="006135BD" w:rsidP="00FB40F5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6135BD" w:rsidRPr="002D35CA" w14:paraId="0CF91978" w14:textId="77777777" w:rsidTr="00777D8C">
        <w:tc>
          <w:tcPr>
            <w:tcW w:w="1696" w:type="dxa"/>
            <w:shd w:val="clear" w:color="auto" w:fill="A8D08D" w:themeFill="accent6" w:themeFillTint="99"/>
          </w:tcPr>
          <w:p w14:paraId="352CE35A" w14:textId="77777777" w:rsidR="006135BD" w:rsidRPr="002D35CA" w:rsidRDefault="001C3338" w:rsidP="001C3338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Mein Thema</w:t>
            </w:r>
            <w:r w:rsidR="006135BD" w:rsidRPr="002D35CA">
              <w:rPr>
                <w:rFonts w:ascii="Calibri" w:hAnsi="Calibri" w:cs="Calibri"/>
                <w:b/>
                <w:sz w:val="24"/>
                <w:szCs w:val="24"/>
              </w:rPr>
              <w:t>:</w:t>
            </w:r>
          </w:p>
        </w:tc>
        <w:tc>
          <w:tcPr>
            <w:tcW w:w="7910" w:type="dxa"/>
          </w:tcPr>
          <w:p w14:paraId="161AC080" w14:textId="77777777" w:rsidR="006135BD" w:rsidRPr="002D35CA" w:rsidRDefault="006135BD" w:rsidP="00FB40F5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1B57A8F2" w14:textId="77777777" w:rsidR="006135BD" w:rsidRPr="002D35CA" w:rsidRDefault="006135BD" w:rsidP="00FB40F5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6135BD" w:rsidRPr="00E41C18" w14:paraId="646F0E63" w14:textId="77777777" w:rsidTr="00777D8C">
        <w:trPr>
          <w:trHeight w:val="7894"/>
        </w:trPr>
        <w:tc>
          <w:tcPr>
            <w:tcW w:w="1696" w:type="dxa"/>
            <w:shd w:val="clear" w:color="auto" w:fill="A8D08D" w:themeFill="accent6" w:themeFillTint="99"/>
          </w:tcPr>
          <w:p w14:paraId="4B52C3FF" w14:textId="77777777" w:rsidR="006135BD" w:rsidRPr="002D35CA" w:rsidRDefault="001C3338" w:rsidP="00FB40F5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Disposition</w:t>
            </w:r>
            <w:r w:rsidR="006135BD" w:rsidRPr="002D35CA">
              <w:rPr>
                <w:rFonts w:ascii="Calibri" w:hAnsi="Calibri" w:cs="Calibri"/>
                <w:b/>
                <w:sz w:val="24"/>
                <w:szCs w:val="24"/>
              </w:rPr>
              <w:t>:</w:t>
            </w:r>
          </w:p>
          <w:p w14:paraId="4135D857" w14:textId="77777777" w:rsidR="006135BD" w:rsidRPr="002D35CA" w:rsidRDefault="006135BD" w:rsidP="00FB40F5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49B95F1E" w14:textId="77777777" w:rsidR="006135BD" w:rsidRPr="002D35CA" w:rsidRDefault="006135BD" w:rsidP="00FB40F5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6782CFBF" w14:textId="77777777" w:rsidR="006135BD" w:rsidRPr="002D35CA" w:rsidRDefault="006135BD" w:rsidP="00FB40F5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2068C807" w14:textId="77777777" w:rsidR="006135BD" w:rsidRPr="002D35CA" w:rsidRDefault="006135BD" w:rsidP="00FB40F5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6ECE6EC2" w14:textId="77777777" w:rsidR="006135BD" w:rsidRPr="002D35CA" w:rsidRDefault="006135BD" w:rsidP="00FB40F5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007C0DDA" w14:textId="77777777" w:rsidR="006135BD" w:rsidRPr="002D35CA" w:rsidRDefault="006135BD" w:rsidP="00FB40F5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322C23F6" w14:textId="77777777" w:rsidR="006135BD" w:rsidRPr="002D35CA" w:rsidRDefault="006135BD" w:rsidP="00FB40F5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626C5DF2" w14:textId="77777777" w:rsidR="006135BD" w:rsidRPr="002D35CA" w:rsidRDefault="006135BD" w:rsidP="00FB40F5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725D007D" w14:textId="77777777" w:rsidR="006135BD" w:rsidRPr="002D35CA" w:rsidRDefault="006135BD" w:rsidP="00FB40F5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74E8AF65" w14:textId="77777777" w:rsidR="006135BD" w:rsidRPr="002D35CA" w:rsidRDefault="006135BD" w:rsidP="00FB40F5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7910" w:type="dxa"/>
          </w:tcPr>
          <w:p w14:paraId="1D9DBCCA" w14:textId="77777777" w:rsidR="006135BD" w:rsidRPr="002D35CA" w:rsidRDefault="006135BD" w:rsidP="00FB40F5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4760580A" w14:textId="77777777" w:rsidR="006135BD" w:rsidRPr="001C3338" w:rsidRDefault="001C3338" w:rsidP="00B2568C">
            <w:pPr>
              <w:numPr>
                <w:ilvl w:val="0"/>
                <w:numId w:val="1"/>
              </w:numPr>
              <w:rPr>
                <w:rFonts w:ascii="Calibri" w:hAnsi="Calibri" w:cs="Calibri"/>
                <w:sz w:val="24"/>
                <w:szCs w:val="24"/>
                <w:lang w:val="de-DE"/>
              </w:rPr>
            </w:pPr>
            <w:r w:rsidRPr="001C3338">
              <w:rPr>
                <w:rFonts w:ascii="Calibri" w:hAnsi="Calibri" w:cs="Calibri"/>
                <w:sz w:val="24"/>
                <w:szCs w:val="24"/>
                <w:lang w:val="de-DE"/>
              </w:rPr>
              <w:t>Warum habe ich dieses Thema gewählt</w:t>
            </w:r>
            <w:r w:rsidR="00B2568C" w:rsidRPr="001C3338">
              <w:rPr>
                <w:rFonts w:ascii="Calibri" w:hAnsi="Calibri" w:cs="Calibri"/>
                <w:sz w:val="24"/>
                <w:szCs w:val="24"/>
                <w:lang w:val="de-DE"/>
              </w:rPr>
              <w:t>?</w:t>
            </w:r>
          </w:p>
          <w:p w14:paraId="561E5C7C" w14:textId="77777777" w:rsidR="006135BD" w:rsidRPr="001C3338" w:rsidRDefault="006135BD" w:rsidP="006135BD">
            <w:pPr>
              <w:rPr>
                <w:rFonts w:ascii="Calibri" w:hAnsi="Calibri" w:cs="Calibri"/>
                <w:b/>
                <w:sz w:val="24"/>
                <w:szCs w:val="24"/>
                <w:lang w:val="de-DE"/>
              </w:rPr>
            </w:pPr>
          </w:p>
          <w:p w14:paraId="65CEED9E" w14:textId="77777777" w:rsidR="006135BD" w:rsidRPr="001C3338" w:rsidRDefault="006135BD" w:rsidP="006135BD">
            <w:pPr>
              <w:rPr>
                <w:rFonts w:ascii="Calibri" w:hAnsi="Calibri" w:cs="Calibri"/>
                <w:b/>
                <w:sz w:val="24"/>
                <w:szCs w:val="24"/>
                <w:lang w:val="de-DE"/>
              </w:rPr>
            </w:pPr>
          </w:p>
          <w:p w14:paraId="4E7EA7CE" w14:textId="77777777" w:rsidR="006135BD" w:rsidRPr="001C3338" w:rsidRDefault="006135BD" w:rsidP="006135BD">
            <w:pPr>
              <w:rPr>
                <w:rFonts w:ascii="Calibri" w:hAnsi="Calibri" w:cs="Calibri"/>
                <w:b/>
                <w:sz w:val="24"/>
                <w:szCs w:val="24"/>
                <w:lang w:val="de-DE"/>
              </w:rPr>
            </w:pPr>
          </w:p>
          <w:p w14:paraId="6BF868C5" w14:textId="77777777" w:rsidR="006135BD" w:rsidRPr="001C3338" w:rsidRDefault="006135BD" w:rsidP="006135BD">
            <w:pPr>
              <w:rPr>
                <w:rFonts w:ascii="Calibri" w:hAnsi="Calibri" w:cs="Calibri"/>
                <w:b/>
                <w:sz w:val="24"/>
                <w:szCs w:val="24"/>
                <w:lang w:val="de-DE"/>
              </w:rPr>
            </w:pPr>
          </w:p>
          <w:p w14:paraId="33D82CBA" w14:textId="77777777" w:rsidR="006135BD" w:rsidRPr="001C3338" w:rsidRDefault="006135BD" w:rsidP="006135BD">
            <w:pPr>
              <w:rPr>
                <w:rFonts w:ascii="Calibri" w:hAnsi="Calibri" w:cs="Calibri"/>
                <w:b/>
                <w:sz w:val="24"/>
                <w:szCs w:val="24"/>
                <w:lang w:val="de-DE"/>
              </w:rPr>
            </w:pPr>
          </w:p>
          <w:p w14:paraId="0738A96D" w14:textId="77777777" w:rsidR="006135BD" w:rsidRPr="001C3338" w:rsidRDefault="006135BD" w:rsidP="006135BD">
            <w:pPr>
              <w:rPr>
                <w:rFonts w:ascii="Calibri" w:hAnsi="Calibri" w:cs="Calibri"/>
                <w:b/>
                <w:sz w:val="24"/>
                <w:szCs w:val="24"/>
                <w:lang w:val="de-DE"/>
              </w:rPr>
            </w:pPr>
          </w:p>
          <w:p w14:paraId="23C86383" w14:textId="77777777" w:rsidR="006135BD" w:rsidRPr="001C3338" w:rsidRDefault="006135BD" w:rsidP="006135BD">
            <w:pPr>
              <w:rPr>
                <w:rFonts w:ascii="Calibri" w:hAnsi="Calibri" w:cs="Calibri"/>
                <w:b/>
                <w:sz w:val="24"/>
                <w:szCs w:val="24"/>
                <w:lang w:val="de-DE"/>
              </w:rPr>
            </w:pPr>
          </w:p>
          <w:p w14:paraId="599E52CF" w14:textId="77777777" w:rsidR="006135BD" w:rsidRPr="001C3338" w:rsidRDefault="006135BD" w:rsidP="002D35CA">
            <w:pPr>
              <w:tabs>
                <w:tab w:val="left" w:pos="2970"/>
              </w:tabs>
              <w:rPr>
                <w:rFonts w:ascii="Calibri" w:hAnsi="Calibri" w:cs="Calibri"/>
                <w:b/>
                <w:sz w:val="24"/>
                <w:szCs w:val="24"/>
                <w:lang w:val="de-DE"/>
              </w:rPr>
            </w:pPr>
            <w:r w:rsidRPr="001C3338">
              <w:rPr>
                <w:rFonts w:ascii="Calibri" w:hAnsi="Calibri" w:cs="Calibri"/>
                <w:b/>
                <w:sz w:val="24"/>
                <w:szCs w:val="24"/>
                <w:lang w:val="de-DE"/>
              </w:rPr>
              <w:tab/>
            </w:r>
          </w:p>
          <w:p w14:paraId="29DBAE36" w14:textId="77777777" w:rsidR="006135BD" w:rsidRPr="001C3338" w:rsidRDefault="006135BD" w:rsidP="002D35CA">
            <w:pPr>
              <w:tabs>
                <w:tab w:val="left" w:pos="2970"/>
              </w:tabs>
              <w:rPr>
                <w:rFonts w:ascii="Calibri" w:hAnsi="Calibri" w:cs="Calibri"/>
                <w:b/>
                <w:sz w:val="24"/>
                <w:szCs w:val="24"/>
                <w:lang w:val="de-DE"/>
              </w:rPr>
            </w:pPr>
          </w:p>
          <w:p w14:paraId="6BB70D61" w14:textId="77777777" w:rsidR="006135BD" w:rsidRPr="001C3338" w:rsidRDefault="006135BD" w:rsidP="002D35CA">
            <w:pPr>
              <w:tabs>
                <w:tab w:val="left" w:pos="2970"/>
              </w:tabs>
              <w:rPr>
                <w:rFonts w:ascii="Calibri" w:hAnsi="Calibri" w:cs="Calibri"/>
                <w:b/>
                <w:sz w:val="24"/>
                <w:szCs w:val="24"/>
                <w:lang w:val="de-DE"/>
              </w:rPr>
            </w:pPr>
          </w:p>
          <w:p w14:paraId="6889322E" w14:textId="77777777" w:rsidR="006135BD" w:rsidRPr="001C3338" w:rsidRDefault="006135BD" w:rsidP="002D35CA">
            <w:pPr>
              <w:tabs>
                <w:tab w:val="left" w:pos="2970"/>
              </w:tabs>
              <w:rPr>
                <w:rFonts w:ascii="Calibri" w:hAnsi="Calibri" w:cs="Calibri"/>
                <w:b/>
                <w:sz w:val="24"/>
                <w:szCs w:val="24"/>
                <w:lang w:val="de-DE"/>
              </w:rPr>
            </w:pPr>
          </w:p>
          <w:p w14:paraId="7256F6EF" w14:textId="77777777" w:rsidR="006135BD" w:rsidRPr="001C3338" w:rsidRDefault="006135BD" w:rsidP="002D35CA">
            <w:pPr>
              <w:tabs>
                <w:tab w:val="left" w:pos="2970"/>
              </w:tabs>
              <w:rPr>
                <w:rFonts w:ascii="Calibri" w:hAnsi="Calibri" w:cs="Calibri"/>
                <w:b/>
                <w:sz w:val="24"/>
                <w:szCs w:val="24"/>
                <w:lang w:val="de-DE"/>
              </w:rPr>
            </w:pPr>
          </w:p>
          <w:p w14:paraId="0D4C2211" w14:textId="77777777" w:rsidR="006135BD" w:rsidRPr="001C3338" w:rsidRDefault="006135BD" w:rsidP="002D35CA">
            <w:pPr>
              <w:tabs>
                <w:tab w:val="left" w:pos="2970"/>
              </w:tabs>
              <w:rPr>
                <w:rFonts w:ascii="Calibri" w:hAnsi="Calibri" w:cs="Calibri"/>
                <w:b/>
                <w:sz w:val="24"/>
                <w:szCs w:val="24"/>
                <w:lang w:val="de-DE"/>
              </w:rPr>
            </w:pPr>
          </w:p>
          <w:p w14:paraId="3CC3A7BD" w14:textId="77777777" w:rsidR="006135BD" w:rsidRPr="001C3338" w:rsidRDefault="006135BD" w:rsidP="002D35CA">
            <w:pPr>
              <w:tabs>
                <w:tab w:val="left" w:pos="2970"/>
              </w:tabs>
              <w:rPr>
                <w:rFonts w:ascii="Calibri" w:hAnsi="Calibri" w:cs="Calibri"/>
                <w:b/>
                <w:sz w:val="24"/>
                <w:szCs w:val="24"/>
                <w:lang w:val="de-DE"/>
              </w:rPr>
            </w:pPr>
          </w:p>
          <w:p w14:paraId="3906D507" w14:textId="77777777" w:rsidR="006135BD" w:rsidRPr="001C3338" w:rsidRDefault="006135BD" w:rsidP="002D35CA">
            <w:pPr>
              <w:tabs>
                <w:tab w:val="left" w:pos="2970"/>
              </w:tabs>
              <w:rPr>
                <w:rFonts w:ascii="Calibri" w:hAnsi="Calibri" w:cs="Calibri"/>
                <w:b/>
                <w:sz w:val="24"/>
                <w:szCs w:val="24"/>
                <w:lang w:val="de-DE"/>
              </w:rPr>
            </w:pPr>
          </w:p>
          <w:p w14:paraId="56273F70" w14:textId="77777777" w:rsidR="006135BD" w:rsidRPr="001C3338" w:rsidRDefault="006135BD" w:rsidP="002D35CA">
            <w:pPr>
              <w:tabs>
                <w:tab w:val="left" w:pos="2970"/>
              </w:tabs>
              <w:rPr>
                <w:rFonts w:ascii="Calibri" w:hAnsi="Calibri" w:cs="Calibri"/>
                <w:b/>
                <w:sz w:val="24"/>
                <w:szCs w:val="24"/>
                <w:lang w:val="de-DE"/>
              </w:rPr>
            </w:pPr>
          </w:p>
          <w:p w14:paraId="3AB999FC" w14:textId="77777777" w:rsidR="006135BD" w:rsidRPr="001C3338" w:rsidRDefault="006135BD" w:rsidP="002D35CA">
            <w:pPr>
              <w:tabs>
                <w:tab w:val="left" w:pos="2970"/>
              </w:tabs>
              <w:rPr>
                <w:rFonts w:ascii="Calibri" w:hAnsi="Calibri" w:cs="Calibri"/>
                <w:b/>
                <w:sz w:val="24"/>
                <w:szCs w:val="24"/>
                <w:lang w:val="de-DE"/>
              </w:rPr>
            </w:pPr>
          </w:p>
          <w:p w14:paraId="7D551A68" w14:textId="77777777" w:rsidR="006135BD" w:rsidRPr="001C3338" w:rsidRDefault="006135BD" w:rsidP="002D35CA">
            <w:pPr>
              <w:tabs>
                <w:tab w:val="left" w:pos="2970"/>
              </w:tabs>
              <w:rPr>
                <w:rFonts w:ascii="Calibri" w:hAnsi="Calibri" w:cs="Calibri"/>
                <w:b/>
                <w:sz w:val="24"/>
                <w:szCs w:val="24"/>
                <w:lang w:val="de-DE"/>
              </w:rPr>
            </w:pPr>
          </w:p>
          <w:p w14:paraId="44E2FB05" w14:textId="77777777" w:rsidR="006135BD" w:rsidRPr="001C3338" w:rsidRDefault="006135BD" w:rsidP="002D35CA">
            <w:pPr>
              <w:tabs>
                <w:tab w:val="left" w:pos="2970"/>
              </w:tabs>
              <w:rPr>
                <w:rFonts w:ascii="Calibri" w:hAnsi="Calibri" w:cs="Calibri"/>
                <w:b/>
                <w:sz w:val="24"/>
                <w:szCs w:val="24"/>
                <w:lang w:val="de-DE"/>
              </w:rPr>
            </w:pPr>
          </w:p>
          <w:p w14:paraId="748891B9" w14:textId="77777777" w:rsidR="006135BD" w:rsidRDefault="006135BD" w:rsidP="002D35CA">
            <w:pPr>
              <w:tabs>
                <w:tab w:val="left" w:pos="2970"/>
              </w:tabs>
              <w:rPr>
                <w:rFonts w:ascii="Calibri" w:hAnsi="Calibri" w:cs="Calibri"/>
                <w:b/>
                <w:sz w:val="24"/>
                <w:szCs w:val="24"/>
                <w:lang w:val="de-DE"/>
              </w:rPr>
            </w:pPr>
          </w:p>
          <w:p w14:paraId="066AF2E6" w14:textId="77777777" w:rsidR="00DD65A1" w:rsidRDefault="00DD65A1" w:rsidP="002D35CA">
            <w:pPr>
              <w:tabs>
                <w:tab w:val="left" w:pos="2970"/>
              </w:tabs>
              <w:rPr>
                <w:rFonts w:ascii="Calibri" w:hAnsi="Calibri" w:cs="Calibri"/>
                <w:b/>
                <w:sz w:val="24"/>
                <w:szCs w:val="24"/>
                <w:lang w:val="de-DE"/>
              </w:rPr>
            </w:pPr>
          </w:p>
          <w:p w14:paraId="05C4E1A5" w14:textId="77777777" w:rsidR="00DD65A1" w:rsidRDefault="00DD65A1" w:rsidP="002D35CA">
            <w:pPr>
              <w:tabs>
                <w:tab w:val="left" w:pos="2970"/>
              </w:tabs>
              <w:rPr>
                <w:rFonts w:ascii="Calibri" w:hAnsi="Calibri" w:cs="Calibri"/>
                <w:b/>
                <w:sz w:val="24"/>
                <w:szCs w:val="24"/>
                <w:lang w:val="de-DE"/>
              </w:rPr>
            </w:pPr>
          </w:p>
          <w:p w14:paraId="484CE8C2" w14:textId="77777777" w:rsidR="00DD65A1" w:rsidRDefault="00DD65A1" w:rsidP="002D35CA">
            <w:pPr>
              <w:tabs>
                <w:tab w:val="left" w:pos="2970"/>
              </w:tabs>
              <w:rPr>
                <w:rFonts w:ascii="Calibri" w:hAnsi="Calibri" w:cs="Calibri"/>
                <w:b/>
                <w:sz w:val="24"/>
                <w:szCs w:val="24"/>
                <w:lang w:val="de-DE"/>
              </w:rPr>
            </w:pPr>
          </w:p>
          <w:p w14:paraId="53767695" w14:textId="77777777" w:rsidR="00DD65A1" w:rsidRDefault="00DD65A1" w:rsidP="002D35CA">
            <w:pPr>
              <w:tabs>
                <w:tab w:val="left" w:pos="2970"/>
              </w:tabs>
              <w:rPr>
                <w:rFonts w:ascii="Calibri" w:hAnsi="Calibri" w:cs="Calibri"/>
                <w:b/>
                <w:sz w:val="24"/>
                <w:szCs w:val="24"/>
                <w:lang w:val="de-DE"/>
              </w:rPr>
            </w:pPr>
          </w:p>
          <w:p w14:paraId="370FA160" w14:textId="77777777" w:rsidR="00BE4ECB" w:rsidRDefault="00BE4ECB" w:rsidP="002D35CA">
            <w:pPr>
              <w:tabs>
                <w:tab w:val="left" w:pos="2970"/>
              </w:tabs>
              <w:rPr>
                <w:rFonts w:ascii="Calibri" w:hAnsi="Calibri" w:cs="Calibri"/>
                <w:b/>
                <w:sz w:val="24"/>
                <w:szCs w:val="24"/>
                <w:lang w:val="de-DE"/>
              </w:rPr>
            </w:pPr>
          </w:p>
          <w:p w14:paraId="0A7CDE8A" w14:textId="77777777" w:rsidR="00F62ABD" w:rsidRDefault="00F62ABD" w:rsidP="002D35CA">
            <w:pPr>
              <w:tabs>
                <w:tab w:val="left" w:pos="2970"/>
              </w:tabs>
              <w:rPr>
                <w:rFonts w:ascii="Calibri" w:hAnsi="Calibri" w:cs="Calibri"/>
                <w:b/>
                <w:sz w:val="24"/>
                <w:szCs w:val="24"/>
                <w:lang w:val="de-DE"/>
              </w:rPr>
            </w:pPr>
          </w:p>
          <w:p w14:paraId="1DDE0E57" w14:textId="77777777" w:rsidR="00DD65A1" w:rsidRDefault="00DD65A1" w:rsidP="002D35CA">
            <w:pPr>
              <w:tabs>
                <w:tab w:val="left" w:pos="2970"/>
              </w:tabs>
              <w:rPr>
                <w:rFonts w:ascii="Calibri" w:hAnsi="Calibri" w:cs="Calibri"/>
                <w:b/>
                <w:sz w:val="24"/>
                <w:szCs w:val="24"/>
                <w:lang w:val="de-DE"/>
              </w:rPr>
            </w:pPr>
          </w:p>
          <w:p w14:paraId="7D86616B" w14:textId="77777777" w:rsidR="00240BB3" w:rsidRDefault="00240BB3" w:rsidP="002D35CA">
            <w:pPr>
              <w:tabs>
                <w:tab w:val="left" w:pos="2970"/>
              </w:tabs>
              <w:rPr>
                <w:rFonts w:ascii="Calibri" w:hAnsi="Calibri" w:cs="Calibri"/>
                <w:b/>
                <w:sz w:val="24"/>
                <w:szCs w:val="24"/>
                <w:lang w:val="de-DE"/>
              </w:rPr>
            </w:pPr>
          </w:p>
          <w:p w14:paraId="52C4D6BE" w14:textId="77777777" w:rsidR="00713684" w:rsidRPr="001C3338" w:rsidRDefault="00713684" w:rsidP="002D35CA">
            <w:pPr>
              <w:tabs>
                <w:tab w:val="left" w:pos="2970"/>
              </w:tabs>
              <w:rPr>
                <w:rFonts w:ascii="Calibri" w:hAnsi="Calibri" w:cs="Calibri"/>
                <w:b/>
                <w:sz w:val="24"/>
                <w:szCs w:val="24"/>
                <w:lang w:val="de-DE"/>
              </w:rPr>
            </w:pPr>
          </w:p>
        </w:tc>
      </w:tr>
      <w:tr w:rsidR="006135BD" w:rsidRPr="002D35CA" w14:paraId="49FA3815" w14:textId="77777777" w:rsidTr="00777D8C">
        <w:tc>
          <w:tcPr>
            <w:tcW w:w="1696" w:type="dxa"/>
            <w:shd w:val="clear" w:color="auto" w:fill="A8D08D" w:themeFill="accent6" w:themeFillTint="99"/>
          </w:tcPr>
          <w:p w14:paraId="1387E43A" w14:textId="02E2E9C1" w:rsidR="006135BD" w:rsidRPr="002D35CA" w:rsidRDefault="001C3338" w:rsidP="00FB40F5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Literatur</w:t>
            </w:r>
            <w:r w:rsidR="006135BD" w:rsidRPr="002D35CA">
              <w:rPr>
                <w:rFonts w:ascii="Calibri" w:hAnsi="Calibri" w:cs="Calibri"/>
                <w:b/>
                <w:sz w:val="24"/>
                <w:szCs w:val="24"/>
              </w:rPr>
              <w:t>:</w:t>
            </w:r>
          </w:p>
        </w:tc>
        <w:tc>
          <w:tcPr>
            <w:tcW w:w="7910" w:type="dxa"/>
          </w:tcPr>
          <w:p w14:paraId="5F4B4D00" w14:textId="77777777" w:rsidR="006135BD" w:rsidRPr="002D35CA" w:rsidRDefault="006135BD" w:rsidP="00FB40F5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66D5E139" w14:textId="77777777" w:rsidR="006135BD" w:rsidRPr="002D35CA" w:rsidRDefault="006135BD" w:rsidP="00FB40F5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362E3AF3" w14:textId="77777777" w:rsidR="006135BD" w:rsidRPr="002D35CA" w:rsidRDefault="006135BD" w:rsidP="00FB40F5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398378BB" w14:textId="77777777" w:rsidR="006135BD" w:rsidRPr="002D35CA" w:rsidRDefault="006135BD" w:rsidP="00FB40F5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03BB7814" w14:textId="77777777" w:rsidR="006135BD" w:rsidRPr="002D35CA" w:rsidRDefault="006135BD" w:rsidP="00FB40F5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6135BD" w:rsidRPr="002D35CA" w14:paraId="35CC383B" w14:textId="77777777" w:rsidTr="00777D8C">
        <w:trPr>
          <w:trHeight w:val="70"/>
        </w:trPr>
        <w:tc>
          <w:tcPr>
            <w:tcW w:w="1696" w:type="dxa"/>
            <w:shd w:val="clear" w:color="auto" w:fill="A8D08D" w:themeFill="accent6" w:themeFillTint="99"/>
          </w:tcPr>
          <w:p w14:paraId="1F466CE6" w14:textId="77777777" w:rsidR="006135BD" w:rsidRDefault="001C3338" w:rsidP="001C3338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Unterschrift</w:t>
            </w:r>
          </w:p>
          <w:p w14:paraId="6BCC8347" w14:textId="77777777" w:rsidR="001C3338" w:rsidRPr="002D35CA" w:rsidRDefault="001C3338" w:rsidP="001C3338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(Lehrerin)</w:t>
            </w:r>
          </w:p>
        </w:tc>
        <w:tc>
          <w:tcPr>
            <w:tcW w:w="7910" w:type="dxa"/>
          </w:tcPr>
          <w:p w14:paraId="1FD51ED3" w14:textId="77777777" w:rsidR="006135BD" w:rsidRPr="002D35CA" w:rsidRDefault="006135BD" w:rsidP="00FB40F5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4E0C4B02" w14:textId="77777777" w:rsidR="006135BD" w:rsidRDefault="006135BD" w:rsidP="00FB40F5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48A67B12" w14:textId="77777777" w:rsidR="00B2568C" w:rsidRPr="002D35CA" w:rsidRDefault="00B2568C" w:rsidP="00FB40F5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6135BD" w:rsidRPr="002D35CA" w14:paraId="4293D853" w14:textId="77777777" w:rsidTr="00777D8C">
        <w:tc>
          <w:tcPr>
            <w:tcW w:w="1696" w:type="dxa"/>
            <w:shd w:val="clear" w:color="auto" w:fill="A8D08D" w:themeFill="accent6" w:themeFillTint="99"/>
          </w:tcPr>
          <w:p w14:paraId="76960F57" w14:textId="77777777" w:rsidR="006135BD" w:rsidRDefault="001C3338" w:rsidP="00FB40F5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Unterschrift </w:t>
            </w:r>
          </w:p>
          <w:p w14:paraId="748CDCBC" w14:textId="77777777" w:rsidR="00BE4ECB" w:rsidRDefault="001C3338" w:rsidP="00FB40F5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(Schüler/</w:t>
            </w:r>
          </w:p>
          <w:p w14:paraId="75D769A0" w14:textId="12EBA104" w:rsidR="001C3338" w:rsidRPr="002D35CA" w:rsidRDefault="001C3338" w:rsidP="00FB40F5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Schülerin)</w:t>
            </w:r>
          </w:p>
        </w:tc>
        <w:tc>
          <w:tcPr>
            <w:tcW w:w="7910" w:type="dxa"/>
          </w:tcPr>
          <w:p w14:paraId="63FC040D" w14:textId="77777777" w:rsidR="006135BD" w:rsidRPr="002D35CA" w:rsidRDefault="006135BD" w:rsidP="00FB40F5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56345A56" w14:textId="77777777" w:rsidR="006135BD" w:rsidRPr="002D35CA" w:rsidRDefault="006135BD" w:rsidP="00FB40F5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317A797F" w14:textId="77777777" w:rsidR="006135BD" w:rsidRPr="002D35CA" w:rsidRDefault="006135BD" w:rsidP="00FB40F5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</w:tbl>
    <w:p w14:paraId="6F3139BB" w14:textId="77777777" w:rsidR="00E12F60" w:rsidRPr="00E12F60" w:rsidRDefault="00E12F60" w:rsidP="00E12F60"/>
    <w:sectPr w:rsidR="00E12F60" w:rsidRPr="00E12F60" w:rsidSect="00B2568C">
      <w:headerReference w:type="default" r:id="rId10"/>
      <w:headerReference w:type="first" r:id="rId11"/>
      <w:pgSz w:w="11906" w:h="16838" w:code="9"/>
      <w:pgMar w:top="709" w:right="3289" w:bottom="426" w:left="1247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B88703" w14:textId="77777777" w:rsidR="001E53BC" w:rsidRDefault="001E53BC">
      <w:r>
        <w:separator/>
      </w:r>
    </w:p>
  </w:endnote>
  <w:endnote w:type="continuationSeparator" w:id="0">
    <w:p w14:paraId="67DA1721" w14:textId="77777777" w:rsidR="001E53BC" w:rsidRDefault="001E53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CDCA27" w14:textId="77777777" w:rsidR="001E53BC" w:rsidRDefault="001E53BC">
      <w:r>
        <w:separator/>
      </w:r>
    </w:p>
  </w:footnote>
  <w:footnote w:type="continuationSeparator" w:id="0">
    <w:p w14:paraId="2B2E2522" w14:textId="77777777" w:rsidR="001E53BC" w:rsidRDefault="001E53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86626" w14:textId="77777777" w:rsidR="00FB40F5" w:rsidRDefault="00FB40F5">
    <w:pPr>
      <w:pStyle w:val="Sidehoved"/>
    </w:pPr>
  </w:p>
  <w:p w14:paraId="7603AFD2" w14:textId="77777777" w:rsidR="00FB40F5" w:rsidRDefault="00FB40F5">
    <w:pPr>
      <w:pStyle w:val="Sidehoved"/>
    </w:pPr>
  </w:p>
  <w:p w14:paraId="067CFA69" w14:textId="77777777" w:rsidR="00FB40F5" w:rsidRDefault="00FB40F5">
    <w:pPr>
      <w:pStyle w:val="Sidehoved"/>
    </w:pPr>
  </w:p>
  <w:p w14:paraId="039F5003" w14:textId="77777777" w:rsidR="00FB40F5" w:rsidRDefault="00FB40F5">
    <w:pPr>
      <w:pStyle w:val="Sidehoved"/>
    </w:pPr>
  </w:p>
  <w:p w14:paraId="11CD299B" w14:textId="77777777" w:rsidR="00FB40F5" w:rsidRDefault="00FB40F5">
    <w:pPr>
      <w:pStyle w:val="Sidehoved"/>
    </w:pPr>
  </w:p>
  <w:p w14:paraId="06C1E0BA" w14:textId="1E6AFEAF" w:rsidR="00FB40F5" w:rsidRDefault="00FF75FE">
    <w:pPr>
      <w:pStyle w:val="Sidehoved"/>
    </w:pP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56704" behindDoc="0" locked="1" layoutInCell="1" allowOverlap="1" wp14:anchorId="258AE238" wp14:editId="26DA43E2">
              <wp:simplePos x="0" y="0"/>
              <wp:positionH relativeFrom="column">
                <wp:posOffset>5000625</wp:posOffset>
              </wp:positionH>
              <wp:positionV relativeFrom="paragraph">
                <wp:posOffset>201295</wp:posOffset>
              </wp:positionV>
              <wp:extent cx="715010" cy="269240"/>
              <wp:effectExtent l="0" t="0" r="0" b="0"/>
              <wp:wrapSquare wrapText="bothSides"/>
              <wp:docPr id="3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5010" cy="2692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867258" w14:textId="6044DE92" w:rsidR="00FB40F5" w:rsidRPr="00CC6F6B" w:rsidRDefault="00FB40F5" w:rsidP="00C611C0">
                          <w:pPr>
                            <w:pStyle w:val="Sidefod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58AE238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393.75pt;margin-top:15.85pt;width:56.3pt;height:21.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" filled="f" stroked="f">
              <v:textbox style="mso-fit-shape-to-text:t" inset="0">
                <w:txbxContent>
                  <w:p w14:paraId="7F867258" w14:textId="6044DE92" w:rsidR="00FB40F5" w:rsidRPr="00CC6F6B" w:rsidRDefault="00FB40F5" w:rsidP="00C611C0">
                    <w:pPr>
                      <w:pStyle w:val="Sidefod"/>
                      <w:rPr>
                        <w:sz w:val="16"/>
                      </w:rPr>
                    </w:pPr>
                  </w:p>
                </w:txbxContent>
              </v:textbox>
              <w10:wrap type="squar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1615B" w14:textId="63EE29AD" w:rsidR="00DD65A1" w:rsidRDefault="00713684" w:rsidP="00713684">
    <w:pPr>
      <w:pStyle w:val="Lille"/>
      <w:tabs>
        <w:tab w:val="left" w:pos="1123"/>
      </w:tabs>
      <w:ind w:right="-1135"/>
    </w:pPr>
    <w:r>
      <w:t>@fra_klassen</w:t>
    </w:r>
    <w:r w:rsidR="00FB40F5">
      <w:tab/>
      <w:t xml:space="preserve"> </w:t>
    </w:r>
    <w:r w:rsidR="00FB40F5">
      <w:tab/>
    </w:r>
    <w:r w:rsidR="00FB40F5">
      <w:tab/>
    </w:r>
    <w:r w:rsidR="00FB40F5">
      <w:tab/>
    </w:r>
    <w:r w:rsidR="00FB40F5">
      <w:tab/>
    </w:r>
    <w:r w:rsidR="00FB40F5">
      <w:tab/>
    </w:r>
  </w:p>
  <w:p w14:paraId="450C8C7B" w14:textId="271A78DB" w:rsidR="00FB40F5" w:rsidRDefault="00FB40F5" w:rsidP="004B0D72">
    <w:pPr>
      <w:pStyle w:val="Lille"/>
      <w:ind w:right="-1135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997CAA"/>
    <w:multiLevelType w:val="hybridMultilevel"/>
    <w:tmpl w:val="E346A09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62547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2579"/>
    <w:rsid w:val="0000075E"/>
    <w:rsid w:val="00005AC6"/>
    <w:rsid w:val="000115EC"/>
    <w:rsid w:val="000467FE"/>
    <w:rsid w:val="000671AB"/>
    <w:rsid w:val="000947DA"/>
    <w:rsid w:val="000A190C"/>
    <w:rsid w:val="000B0C54"/>
    <w:rsid w:val="000C10EE"/>
    <w:rsid w:val="00101226"/>
    <w:rsid w:val="00113307"/>
    <w:rsid w:val="001211C5"/>
    <w:rsid w:val="0012277A"/>
    <w:rsid w:val="001240C3"/>
    <w:rsid w:val="00127BFF"/>
    <w:rsid w:val="00135692"/>
    <w:rsid w:val="00135995"/>
    <w:rsid w:val="00136729"/>
    <w:rsid w:val="001437E8"/>
    <w:rsid w:val="001756F1"/>
    <w:rsid w:val="00196120"/>
    <w:rsid w:val="001A00B2"/>
    <w:rsid w:val="001A02E5"/>
    <w:rsid w:val="001A6A43"/>
    <w:rsid w:val="001B1B3C"/>
    <w:rsid w:val="001C3338"/>
    <w:rsid w:val="001C45DE"/>
    <w:rsid w:val="001D194E"/>
    <w:rsid w:val="001D3AA0"/>
    <w:rsid w:val="001D71B9"/>
    <w:rsid w:val="001E3FBA"/>
    <w:rsid w:val="001E53BC"/>
    <w:rsid w:val="001F1707"/>
    <w:rsid w:val="00222AD3"/>
    <w:rsid w:val="002241A5"/>
    <w:rsid w:val="00225798"/>
    <w:rsid w:val="00226D68"/>
    <w:rsid w:val="00232DC8"/>
    <w:rsid w:val="00240BB3"/>
    <w:rsid w:val="00250515"/>
    <w:rsid w:val="002564E6"/>
    <w:rsid w:val="00297145"/>
    <w:rsid w:val="002C4E75"/>
    <w:rsid w:val="002C6439"/>
    <w:rsid w:val="002D2256"/>
    <w:rsid w:val="002D35CA"/>
    <w:rsid w:val="002D50C6"/>
    <w:rsid w:val="002D6965"/>
    <w:rsid w:val="002E33A6"/>
    <w:rsid w:val="002E62C5"/>
    <w:rsid w:val="002E7F0A"/>
    <w:rsid w:val="00300B5B"/>
    <w:rsid w:val="00322ACD"/>
    <w:rsid w:val="00326063"/>
    <w:rsid w:val="00332475"/>
    <w:rsid w:val="00343F60"/>
    <w:rsid w:val="003451ED"/>
    <w:rsid w:val="00353F04"/>
    <w:rsid w:val="0035621B"/>
    <w:rsid w:val="0037219B"/>
    <w:rsid w:val="00377E70"/>
    <w:rsid w:val="00382F1C"/>
    <w:rsid w:val="00384BFA"/>
    <w:rsid w:val="0038594C"/>
    <w:rsid w:val="0039135D"/>
    <w:rsid w:val="003947E7"/>
    <w:rsid w:val="003A0AF1"/>
    <w:rsid w:val="003B01E9"/>
    <w:rsid w:val="003B0C44"/>
    <w:rsid w:val="003D5ECA"/>
    <w:rsid w:val="003F26A1"/>
    <w:rsid w:val="003F38D8"/>
    <w:rsid w:val="0040392E"/>
    <w:rsid w:val="00422C79"/>
    <w:rsid w:val="00436B8C"/>
    <w:rsid w:val="00445C65"/>
    <w:rsid w:val="00460ED1"/>
    <w:rsid w:val="00464F6F"/>
    <w:rsid w:val="00465033"/>
    <w:rsid w:val="00467F02"/>
    <w:rsid w:val="00470DB6"/>
    <w:rsid w:val="00493466"/>
    <w:rsid w:val="004B0D72"/>
    <w:rsid w:val="004C6426"/>
    <w:rsid w:val="00507834"/>
    <w:rsid w:val="005133A5"/>
    <w:rsid w:val="0052095B"/>
    <w:rsid w:val="00525A20"/>
    <w:rsid w:val="00533583"/>
    <w:rsid w:val="0053742F"/>
    <w:rsid w:val="00542790"/>
    <w:rsid w:val="00543DB6"/>
    <w:rsid w:val="005615FE"/>
    <w:rsid w:val="00563C1D"/>
    <w:rsid w:val="0056586B"/>
    <w:rsid w:val="00565DB7"/>
    <w:rsid w:val="00575BAB"/>
    <w:rsid w:val="00577A59"/>
    <w:rsid w:val="00594D85"/>
    <w:rsid w:val="005A1603"/>
    <w:rsid w:val="005B0A29"/>
    <w:rsid w:val="005B7122"/>
    <w:rsid w:val="005C1B88"/>
    <w:rsid w:val="005D4AB9"/>
    <w:rsid w:val="005D55A3"/>
    <w:rsid w:val="005E21B3"/>
    <w:rsid w:val="005F4B20"/>
    <w:rsid w:val="006135BD"/>
    <w:rsid w:val="006233DF"/>
    <w:rsid w:val="00637851"/>
    <w:rsid w:val="0064042C"/>
    <w:rsid w:val="00646CC3"/>
    <w:rsid w:val="00672029"/>
    <w:rsid w:val="00690429"/>
    <w:rsid w:val="0069259E"/>
    <w:rsid w:val="006A0F85"/>
    <w:rsid w:val="006A7AEF"/>
    <w:rsid w:val="006B704E"/>
    <w:rsid w:val="006D22CD"/>
    <w:rsid w:val="006E51D3"/>
    <w:rsid w:val="00705659"/>
    <w:rsid w:val="00711623"/>
    <w:rsid w:val="00713684"/>
    <w:rsid w:val="0072189A"/>
    <w:rsid w:val="00722FBC"/>
    <w:rsid w:val="0073153F"/>
    <w:rsid w:val="00751107"/>
    <w:rsid w:val="007541AB"/>
    <w:rsid w:val="00777D8C"/>
    <w:rsid w:val="007803DB"/>
    <w:rsid w:val="007A2D6C"/>
    <w:rsid w:val="007C23D9"/>
    <w:rsid w:val="007D43EB"/>
    <w:rsid w:val="007E7476"/>
    <w:rsid w:val="007F33F8"/>
    <w:rsid w:val="00807CE2"/>
    <w:rsid w:val="008110DA"/>
    <w:rsid w:val="008209C3"/>
    <w:rsid w:val="00820E75"/>
    <w:rsid w:val="00823EC5"/>
    <w:rsid w:val="00826220"/>
    <w:rsid w:val="00866769"/>
    <w:rsid w:val="0087636F"/>
    <w:rsid w:val="00890B9C"/>
    <w:rsid w:val="008B0786"/>
    <w:rsid w:val="008B389F"/>
    <w:rsid w:val="008D4A04"/>
    <w:rsid w:val="008E1C5C"/>
    <w:rsid w:val="008E76F2"/>
    <w:rsid w:val="008F090F"/>
    <w:rsid w:val="008F56BD"/>
    <w:rsid w:val="00901DDD"/>
    <w:rsid w:val="00901E8C"/>
    <w:rsid w:val="009244F2"/>
    <w:rsid w:val="009424C6"/>
    <w:rsid w:val="009644A1"/>
    <w:rsid w:val="00970745"/>
    <w:rsid w:val="0098744A"/>
    <w:rsid w:val="00987CAC"/>
    <w:rsid w:val="00991D7E"/>
    <w:rsid w:val="00991FE1"/>
    <w:rsid w:val="009B0AF0"/>
    <w:rsid w:val="009B568A"/>
    <w:rsid w:val="009C5CE1"/>
    <w:rsid w:val="009F493C"/>
    <w:rsid w:val="00A06FB0"/>
    <w:rsid w:val="00A156B6"/>
    <w:rsid w:val="00A202F8"/>
    <w:rsid w:val="00A51E04"/>
    <w:rsid w:val="00A54385"/>
    <w:rsid w:val="00A6554E"/>
    <w:rsid w:val="00A67D84"/>
    <w:rsid w:val="00A81414"/>
    <w:rsid w:val="00A82222"/>
    <w:rsid w:val="00A8536C"/>
    <w:rsid w:val="00AE368F"/>
    <w:rsid w:val="00AE512E"/>
    <w:rsid w:val="00AF2994"/>
    <w:rsid w:val="00AF4044"/>
    <w:rsid w:val="00AF4805"/>
    <w:rsid w:val="00AF598C"/>
    <w:rsid w:val="00B069F3"/>
    <w:rsid w:val="00B2568C"/>
    <w:rsid w:val="00B60269"/>
    <w:rsid w:val="00B63DD8"/>
    <w:rsid w:val="00B72D0C"/>
    <w:rsid w:val="00B75C7B"/>
    <w:rsid w:val="00B93635"/>
    <w:rsid w:val="00BA0531"/>
    <w:rsid w:val="00BA59CD"/>
    <w:rsid w:val="00BC6331"/>
    <w:rsid w:val="00BE4ECB"/>
    <w:rsid w:val="00C1662A"/>
    <w:rsid w:val="00C5181C"/>
    <w:rsid w:val="00C53C7B"/>
    <w:rsid w:val="00C611C0"/>
    <w:rsid w:val="00C64112"/>
    <w:rsid w:val="00C64EF7"/>
    <w:rsid w:val="00C86115"/>
    <w:rsid w:val="00C91443"/>
    <w:rsid w:val="00C97097"/>
    <w:rsid w:val="00CA020F"/>
    <w:rsid w:val="00CA1065"/>
    <w:rsid w:val="00CA1C55"/>
    <w:rsid w:val="00CC0F98"/>
    <w:rsid w:val="00CC53AF"/>
    <w:rsid w:val="00CE4947"/>
    <w:rsid w:val="00CF63DC"/>
    <w:rsid w:val="00D02CAE"/>
    <w:rsid w:val="00D06AB2"/>
    <w:rsid w:val="00D210DC"/>
    <w:rsid w:val="00D35124"/>
    <w:rsid w:val="00D633AE"/>
    <w:rsid w:val="00DB0763"/>
    <w:rsid w:val="00DB1088"/>
    <w:rsid w:val="00DB2546"/>
    <w:rsid w:val="00DD65A1"/>
    <w:rsid w:val="00DE1D19"/>
    <w:rsid w:val="00DE26A3"/>
    <w:rsid w:val="00DE2C62"/>
    <w:rsid w:val="00DE69CE"/>
    <w:rsid w:val="00DF24AE"/>
    <w:rsid w:val="00DF4CCF"/>
    <w:rsid w:val="00DF72F2"/>
    <w:rsid w:val="00E12F60"/>
    <w:rsid w:val="00E16ED0"/>
    <w:rsid w:val="00E363F7"/>
    <w:rsid w:val="00E41C18"/>
    <w:rsid w:val="00E517B2"/>
    <w:rsid w:val="00E63086"/>
    <w:rsid w:val="00E65F22"/>
    <w:rsid w:val="00E67E7B"/>
    <w:rsid w:val="00E741B6"/>
    <w:rsid w:val="00E81CA4"/>
    <w:rsid w:val="00E875DC"/>
    <w:rsid w:val="00E95B13"/>
    <w:rsid w:val="00EC5B99"/>
    <w:rsid w:val="00ED0BDA"/>
    <w:rsid w:val="00ED23D5"/>
    <w:rsid w:val="00ED2A2C"/>
    <w:rsid w:val="00EE7416"/>
    <w:rsid w:val="00EF1F53"/>
    <w:rsid w:val="00EF20BD"/>
    <w:rsid w:val="00F06676"/>
    <w:rsid w:val="00F116A3"/>
    <w:rsid w:val="00F17A22"/>
    <w:rsid w:val="00F23047"/>
    <w:rsid w:val="00F53D1B"/>
    <w:rsid w:val="00F62ABD"/>
    <w:rsid w:val="00F63545"/>
    <w:rsid w:val="00F9143F"/>
    <w:rsid w:val="00FA16F7"/>
    <w:rsid w:val="00FA537C"/>
    <w:rsid w:val="00FB1028"/>
    <w:rsid w:val="00FB1854"/>
    <w:rsid w:val="00FB353D"/>
    <w:rsid w:val="00FB38E5"/>
    <w:rsid w:val="00FB40F5"/>
    <w:rsid w:val="00FC017B"/>
    <w:rsid w:val="00FC2579"/>
    <w:rsid w:val="00FE06F9"/>
    <w:rsid w:val="00FF41C1"/>
    <w:rsid w:val="00FF7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5CDBD8C"/>
  <w15:chartTrackingRefBased/>
  <w15:docId w15:val="{828E2C02-777A-4C5B-B02E-D051E31A5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F38D8"/>
    <w:pPr>
      <w:spacing w:line="280" w:lineRule="atLeast"/>
    </w:pPr>
    <w:rPr>
      <w:rFonts w:ascii="Arial" w:hAnsi="Arial"/>
      <w:sz w:val="19"/>
      <w:lang w:eastAsia="en-US"/>
    </w:rPr>
  </w:style>
  <w:style w:type="paragraph" w:styleId="Overskrift1">
    <w:name w:val="heading 1"/>
    <w:basedOn w:val="Normal"/>
    <w:next w:val="Normal"/>
    <w:qFormat/>
    <w:rsid w:val="00901DDD"/>
    <w:pPr>
      <w:keepNext/>
      <w:outlineLvl w:val="0"/>
    </w:pPr>
    <w:rPr>
      <w:rFonts w:cs="Arial"/>
      <w:b/>
      <w:bCs/>
      <w:kern w:val="32"/>
      <w:sz w:val="22"/>
      <w:szCs w:val="32"/>
    </w:rPr>
  </w:style>
  <w:style w:type="paragraph" w:styleId="Overskrift2">
    <w:name w:val="heading 2"/>
    <w:basedOn w:val="Normal"/>
    <w:next w:val="Normal"/>
    <w:qFormat/>
    <w:rsid w:val="005C1B88"/>
    <w:pPr>
      <w:keepNext/>
      <w:outlineLvl w:val="1"/>
    </w:pPr>
    <w:rPr>
      <w:rFonts w:cs="Arial"/>
      <w:b/>
      <w:bCs/>
      <w:iCs/>
      <w:szCs w:val="28"/>
    </w:rPr>
  </w:style>
  <w:style w:type="paragraph" w:styleId="Overskrift3">
    <w:name w:val="heading 3"/>
    <w:basedOn w:val="Normal"/>
    <w:next w:val="Normal"/>
    <w:qFormat/>
    <w:rsid w:val="005C1B88"/>
    <w:pPr>
      <w:keepNext/>
      <w:outlineLvl w:val="2"/>
    </w:pPr>
    <w:rPr>
      <w:rFonts w:cs="Arial"/>
      <w:b/>
      <w:bCs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rsid w:val="00196120"/>
    <w:pPr>
      <w:tabs>
        <w:tab w:val="center" w:pos="4320"/>
        <w:tab w:val="right" w:pos="8640"/>
      </w:tabs>
    </w:pPr>
  </w:style>
  <w:style w:type="paragraph" w:styleId="Sidefod">
    <w:name w:val="footer"/>
    <w:basedOn w:val="Normal"/>
    <w:link w:val="SidefodTegn"/>
    <w:uiPriority w:val="99"/>
    <w:rsid w:val="00196120"/>
    <w:pPr>
      <w:tabs>
        <w:tab w:val="center" w:pos="4320"/>
        <w:tab w:val="right" w:pos="8640"/>
      </w:tabs>
    </w:pPr>
  </w:style>
  <w:style w:type="paragraph" w:styleId="Markeringsbobletekst">
    <w:name w:val="Balloon Text"/>
    <w:basedOn w:val="Normal"/>
    <w:semiHidden/>
    <w:rsid w:val="00FF41C1"/>
    <w:rPr>
      <w:rFonts w:ascii="Tahoma" w:hAnsi="Tahoma" w:cs="Tahoma"/>
      <w:sz w:val="16"/>
      <w:szCs w:val="16"/>
    </w:rPr>
  </w:style>
  <w:style w:type="table" w:styleId="Tabel-Gitter">
    <w:name w:val="Table Grid"/>
    <w:basedOn w:val="Tabel-Normal"/>
    <w:rsid w:val="00FC017B"/>
    <w:pPr>
      <w:spacing w:line="280" w:lineRule="atLeast"/>
    </w:pPr>
    <w:rPr>
      <w:rFonts w:ascii="Arial" w:hAnsi="Arial"/>
      <w:sz w:val="19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detal">
    <w:name w:val="page number"/>
    <w:rsid w:val="00575BAB"/>
    <w:rPr>
      <w:rFonts w:ascii="Arial" w:hAnsi="Arial"/>
      <w:sz w:val="16"/>
    </w:rPr>
  </w:style>
  <w:style w:type="paragraph" w:customStyle="1" w:styleId="Lille">
    <w:name w:val="Lille"/>
    <w:basedOn w:val="Normal"/>
    <w:rsid w:val="003F38D8"/>
    <w:pPr>
      <w:spacing w:line="240" w:lineRule="atLeast"/>
    </w:pPr>
    <w:rPr>
      <w:sz w:val="15"/>
    </w:rPr>
  </w:style>
  <w:style w:type="character" w:styleId="Hyperlink">
    <w:name w:val="Hyperlink"/>
    <w:rsid w:val="00991D7E"/>
    <w:rPr>
      <w:color w:val="0000FF"/>
      <w:u w:val="single"/>
    </w:rPr>
  </w:style>
  <w:style w:type="character" w:customStyle="1" w:styleId="SidefodTegn">
    <w:name w:val="Sidefod Tegn"/>
    <w:basedOn w:val="Standardskrifttypeiafsnit"/>
    <w:link w:val="Sidefod"/>
    <w:uiPriority w:val="99"/>
    <w:rsid w:val="0035621B"/>
    <w:rPr>
      <w:rFonts w:ascii="Arial" w:hAnsi="Arial"/>
      <w:sz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TRJE\Lokale%20indstillinger\Temp\BK-Brev%20m%20logo.dot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259F886B17624B8E976918050A1DFE" ma:contentTypeVersion="12" ma:contentTypeDescription="Opret et nyt dokument." ma:contentTypeScope="" ma:versionID="3afb2d56a7a11c72ad967bf1a88e8ffc">
  <xsd:schema xmlns:xsd="http://www.w3.org/2001/XMLSchema" xmlns:xs="http://www.w3.org/2001/XMLSchema" xmlns:p="http://schemas.microsoft.com/office/2006/metadata/properties" xmlns:ns3="7a6fd722-c5ed-4cdf-bcfc-2bde3c9e325a" xmlns:ns4="aa4e0a4f-ac9e-4863-9af9-9603b900a15c" targetNamespace="http://schemas.microsoft.com/office/2006/metadata/properties" ma:root="true" ma:fieldsID="b18dde139657eef6ef702bf622ec4270" ns3:_="" ns4:_="">
    <xsd:import namespace="7a6fd722-c5ed-4cdf-bcfc-2bde3c9e325a"/>
    <xsd:import namespace="aa4e0a4f-ac9e-4863-9af9-9603b900a15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6fd722-c5ed-4cdf-bcfc-2bde3c9e3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4e0a4f-ac9e-4863-9af9-9603b900a15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t med detaljer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værdi for deling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865A584-8A8D-4D44-ABEE-31AC3983E8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6AD64F-4472-4C0B-8379-FD48D64F0C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6fd722-c5ed-4cdf-bcfc-2bde3c9e325a"/>
    <ds:schemaRef ds:uri="aa4e0a4f-ac9e-4863-9af9-9603b900a1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9B589E8-38DF-4412-B978-473C2DF9BC9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BK-Brev m logo</Template>
  <TotalTime>0</TotalTime>
  <Pages>1</Pages>
  <Words>22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30</vt:lpstr>
    </vt:vector>
  </TitlesOfParts>
  <Company>Bysted A/S</Company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30</dc:title>
  <dc:subject/>
  <dc:creator>Trine Graarup Jensen</dc:creator>
  <cp:keywords/>
  <cp:lastModifiedBy>Karina Ann Jensen</cp:lastModifiedBy>
  <cp:revision>3</cp:revision>
  <cp:lastPrinted>2017-02-16T07:14:00Z</cp:lastPrinted>
  <dcterms:created xsi:type="dcterms:W3CDTF">2025-02-12T08:00:00Z</dcterms:created>
  <dcterms:modified xsi:type="dcterms:W3CDTF">2026-03-19T07:49:00Z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0x010100E8259F886B17624B8E976918050A1DFE</vt:lpwstr>
  </property>
</Properties>
</file>